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CD204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54D99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C2986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7F6E3405" w:rsidR="00A03728" w:rsidRDefault="004342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January 16,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02383B28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</w:t>
      </w:r>
      <w:r w:rsidR="004A77E1">
        <w:rPr>
          <w:rFonts w:ascii="Univers" w:hAnsi="Univers"/>
        </w:rPr>
        <w:t>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4342CC">
        <w:rPr>
          <w:rFonts w:ascii="Univers" w:hAnsi="Univers"/>
        </w:rPr>
        <w:t>12-2324</w:t>
      </w:r>
    </w:p>
    <w:p w14:paraId="2353CB4F" w14:textId="2BFBFA19" w:rsidR="00A03728" w:rsidRDefault="004342CC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Data Analytics for Student Success and Institutional Effectiveness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4A77E1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Thursday</w:t>
      </w:r>
      <w:r w:rsidR="008E28B2">
        <w:rPr>
          <w:rFonts w:ascii="Univers" w:hAnsi="Univers"/>
        </w:rPr>
        <w:t xml:space="preserve">, </w:t>
      </w:r>
      <w:r>
        <w:rPr>
          <w:rFonts w:ascii="Univers" w:hAnsi="Univers"/>
        </w:rPr>
        <w:t>February 15,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500E4C62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4342CC">
        <w:rPr>
          <w:rFonts w:ascii="Univers" w:hAnsi="Univers"/>
          <w:u w:val="single"/>
        </w:rPr>
        <w:t xml:space="preserve">January </w:t>
      </w:r>
      <w:proofErr w:type="gramStart"/>
      <w:r w:rsidR="004342CC">
        <w:rPr>
          <w:rFonts w:ascii="Univers" w:hAnsi="Univers"/>
          <w:u w:val="single"/>
        </w:rPr>
        <w:t>18</w:t>
      </w:r>
      <w:r w:rsidR="004342CC" w:rsidRPr="004342CC">
        <w:rPr>
          <w:rFonts w:ascii="Univers" w:hAnsi="Univers"/>
          <w:u w:val="single"/>
          <w:vertAlign w:val="superscript"/>
        </w:rPr>
        <w:t>th</w:t>
      </w:r>
      <w:proofErr w:type="gramEnd"/>
      <w:r w:rsidR="004342CC">
        <w:rPr>
          <w:rFonts w:ascii="Univers" w:hAnsi="Univers"/>
          <w:u w:val="single"/>
        </w:rPr>
        <w:t xml:space="preserve"> and February 1st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F7A6E5-C5FE-4BA4-914A-3361195FD5C6}"/>
    <w:embedBold r:id="rId2" w:fontKey="{26C646B8-1C29-4B15-B431-8BAFD5F03558}"/>
    <w:embedItalic r:id="rId3" w:fontKey="{673999CF-C84A-4CA2-B4F2-017E284217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7B01509-005C-4793-9C2C-12374A107B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93F6DEB-2C1E-455C-A85D-2D8868047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BB43515-AADE-4C18-8E28-87F66968C8B8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E36656BD-2D37-4CAD-AE64-0757B4EF8C03}"/>
    <w:embedBold r:id="rId8" w:fontKey="{4A734E6B-BBA7-4856-BEDA-00BBA5CF85FB}"/>
    <w:embedItalic r:id="rId9" w:fontKey="{23C49A9E-C437-4776-82FF-03D24AE9F9F2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A94F8F4C-8562-41D0-93A6-7C6E9A770A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13323AE-0968-4D0A-9CAD-C53E890CE0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8E0539D-42FB-495D-B5C7-C673092180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1154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11598"/>
    <w:rsid w:val="00D9756F"/>
    <w:rsid w:val="00DA1AA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6" ma:contentTypeDescription="Create a new document." ma:contentTypeScope="" ma:versionID="0e2153a1e83f398e5f94f8a1199f8e44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79870b472257e23255f687fff7f0e3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3.xml><?xml version="1.0" encoding="utf-8"?>
<ds:datastoreItem xmlns:ds="http://schemas.openxmlformats.org/officeDocument/2006/customXml" ds:itemID="{72BE25BA-3E5A-4C69-A2D3-551180BB8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1141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2024-01-16T21:40:00Z</dcterms:created>
  <dcterms:modified xsi:type="dcterms:W3CDTF">2024-01-16T21:40:00Z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